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0CE" w:rsidRPr="00F83445" w:rsidRDefault="00BB40CE" w:rsidP="00BB40CE">
      <w:r>
        <w:rPr>
          <w:b/>
        </w:rPr>
        <w:t>Badge Titles possibilities (Need to show progression)</w:t>
      </w:r>
    </w:p>
    <w:p w:rsidR="00BB40CE" w:rsidRDefault="00BB40CE" w:rsidP="00BB40CE">
      <w:pPr>
        <w:pStyle w:val="ListParagraph"/>
        <w:numPr>
          <w:ilvl w:val="0"/>
          <w:numId w:val="1"/>
        </w:numPr>
        <w:sectPr w:rsidR="00BB40CE" w:rsidSect="00BB40C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B40CE" w:rsidRDefault="00BB40CE" w:rsidP="00BB40CE">
      <w:pPr>
        <w:pStyle w:val="ListParagraph"/>
        <w:numPr>
          <w:ilvl w:val="0"/>
          <w:numId w:val="1"/>
        </w:numPr>
      </w:pPr>
      <w:r>
        <w:lastRenderedPageBreak/>
        <w:t>Badges</w:t>
      </w:r>
    </w:p>
    <w:p w:rsidR="00BB40CE" w:rsidRDefault="00BB40CE" w:rsidP="00BB40CE">
      <w:pPr>
        <w:ind w:left="720" w:firstLine="720"/>
      </w:pPr>
      <w:r>
        <w:t>Drop&lt;Ripple&lt;Wave</w:t>
      </w:r>
    </w:p>
    <w:p w:rsidR="00BB40CE" w:rsidRDefault="00BB40CE" w:rsidP="00BB40CE">
      <w:pPr>
        <w:ind w:left="1440"/>
      </w:pPr>
      <w:r>
        <w:t>Pebble&lt;Rock&lt;Gem</w:t>
      </w:r>
    </w:p>
    <w:p w:rsidR="00BB40CE" w:rsidRDefault="00BB40CE" w:rsidP="00BB40CE">
      <w:r>
        <w:rPr>
          <w:noProof/>
        </w:rPr>
        <w:lastRenderedPageBreak/>
        <w:drawing>
          <wp:inline distT="0" distB="0" distL="0" distR="0" wp14:anchorId="59046F47" wp14:editId="1A2DD069">
            <wp:extent cx="2550319" cy="11334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3388" cy="113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CE" w:rsidRDefault="00BB40CE" w:rsidP="00BB40CE">
      <w:pPr>
        <w:sectPr w:rsidR="00BB40CE" w:rsidSect="00F6355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B40CE" w:rsidRDefault="00BB40CE" w:rsidP="00BB40CE"/>
    <w:p w:rsidR="00BB40CE" w:rsidRDefault="00BB40CE" w:rsidP="00BB40CE">
      <w:pPr>
        <w:pStyle w:val="ListParagraph"/>
        <w:numPr>
          <w:ilvl w:val="0"/>
          <w:numId w:val="1"/>
        </w:numPr>
      </w:pPr>
      <w:r>
        <w:t>Physical characters/items/things?</w:t>
      </w:r>
    </w:p>
    <w:p w:rsidR="00BB40CE" w:rsidRDefault="00BB40CE" w:rsidP="00BB40CE">
      <w:pPr>
        <w:ind w:left="1440"/>
      </w:pPr>
      <w:r>
        <w:t>Fill up a fish tank- earn water through time participating (say five logins)</w:t>
      </w:r>
    </w:p>
    <w:p w:rsidR="00BB40CE" w:rsidRDefault="00BB40CE" w:rsidP="00BB40CE">
      <w:pPr>
        <w:ind w:left="720" w:firstLine="720"/>
      </w:pPr>
      <w:proofErr w:type="gramStart"/>
      <w:r>
        <w:t>buy</w:t>
      </w:r>
      <w:proofErr w:type="gramEnd"/>
      <w:r>
        <w:t xml:space="preserve"> supplies/fish through points accumulated</w:t>
      </w:r>
    </w:p>
    <w:p w:rsidR="00BB40CE" w:rsidRDefault="00BB40CE" w:rsidP="00BB40CE">
      <w:pPr>
        <w:ind w:left="720" w:firstLine="720"/>
      </w:pPr>
      <w:r>
        <w:rPr>
          <w:noProof/>
        </w:rPr>
        <w:drawing>
          <wp:inline distT="0" distB="0" distL="0" distR="0" wp14:anchorId="04E821CD" wp14:editId="586562CE">
            <wp:extent cx="2152650" cy="161448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CE" w:rsidRDefault="00BB40CE" w:rsidP="00BB40CE">
      <w:pPr>
        <w:pStyle w:val="ListParagraph"/>
        <w:numPr>
          <w:ilvl w:val="0"/>
          <w:numId w:val="1"/>
        </w:numPr>
      </w:pPr>
      <w:r>
        <w:t>Creating a path of pebbles to something- have opportunity to unlock different areas</w:t>
      </w:r>
    </w:p>
    <w:p w:rsidR="00BB40CE" w:rsidRDefault="00BB40CE" w:rsidP="00BB40CE">
      <w:pPr>
        <w:sectPr w:rsidR="00BB40CE" w:rsidSect="005D409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ab/>
      </w:r>
    </w:p>
    <w:p w:rsidR="00BB40CE" w:rsidRDefault="00BB40CE" w:rsidP="00BB40CE">
      <w:r>
        <w:lastRenderedPageBreak/>
        <w:t xml:space="preserve">              - </w:t>
      </w:r>
      <w:proofErr w:type="gramStart"/>
      <w:r>
        <w:t>some</w:t>
      </w:r>
      <w:proofErr w:type="gramEnd"/>
      <w:r>
        <w:t xml:space="preserve"> kind of intrinsic prize</w:t>
      </w:r>
    </w:p>
    <w:p w:rsidR="00BB40CE" w:rsidRDefault="00BB40CE" w:rsidP="00BB40CE">
      <w:r>
        <w:tab/>
        <w:t>- levels ranking</w:t>
      </w:r>
    </w:p>
    <w:p w:rsidR="00BB40CE" w:rsidRDefault="00BB40CE" w:rsidP="00BB40CE">
      <w:r>
        <w:tab/>
        <w:t xml:space="preserve"> - </w:t>
      </w:r>
      <w:proofErr w:type="gramStart"/>
      <w:r>
        <w:t>story-driven</w:t>
      </w:r>
      <w:proofErr w:type="gramEnd"/>
    </w:p>
    <w:p w:rsidR="00BB40CE" w:rsidRDefault="00BB40CE" w:rsidP="00BB40CE">
      <w:r>
        <w:rPr>
          <w:noProof/>
        </w:rPr>
        <w:lastRenderedPageBreak/>
        <w:drawing>
          <wp:inline distT="0" distB="0" distL="0" distR="0" wp14:anchorId="3F1F62A5" wp14:editId="321831D4">
            <wp:extent cx="1296243" cy="1362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3820" cy="138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CE" w:rsidRDefault="00BB40CE" w:rsidP="00BB40CE"/>
    <w:p w:rsidR="00BB40CE" w:rsidRDefault="00BB40CE" w:rsidP="00BB40CE">
      <w:pPr>
        <w:pStyle w:val="ListParagraph"/>
        <w:sectPr w:rsidR="00BB40CE" w:rsidSect="00A962D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B40CE" w:rsidRDefault="00BB40CE" w:rsidP="00BB40CE">
      <w:pPr>
        <w:pStyle w:val="ListParagraph"/>
        <w:numPr>
          <w:ilvl w:val="0"/>
          <w:numId w:val="1"/>
        </w:numPr>
      </w:pPr>
      <w:r>
        <w:lastRenderedPageBreak/>
        <w:t>Measure influence- ripple growing larger/expanding</w:t>
      </w:r>
    </w:p>
    <w:p w:rsidR="00BB40CE" w:rsidRDefault="00BB40CE" w:rsidP="00BB40CE">
      <w:r>
        <w:t>Interactive social media element allowing users to see other participants and growing influence</w:t>
      </w:r>
    </w:p>
    <w:p w:rsidR="00BB40CE" w:rsidRDefault="00BB40CE" w:rsidP="00BB40CE"/>
    <w:p w:rsidR="00BB40CE" w:rsidRDefault="00BB40CE" w:rsidP="00BB40CE">
      <w:pPr>
        <w:sectPr w:rsidR="00BB40CE" w:rsidSect="005D409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B40CE" w:rsidRDefault="00BB40CE" w:rsidP="00BB40CE">
      <w:r>
        <w:lastRenderedPageBreak/>
        <w:t>New project means new start to new ripple</w:t>
      </w:r>
    </w:p>
    <w:p w:rsidR="00BB40CE" w:rsidRDefault="00BB40CE" w:rsidP="00BB40CE">
      <w:r>
        <w:t>Visual showing progression</w:t>
      </w:r>
    </w:p>
    <w:p w:rsidR="00BB40CE" w:rsidRDefault="00BB40CE" w:rsidP="00BB40CE">
      <w:r>
        <w:rPr>
          <w:noProof/>
        </w:rPr>
        <w:drawing>
          <wp:inline distT="0" distB="0" distL="0" distR="0" wp14:anchorId="517199FB" wp14:editId="0E2D201B">
            <wp:extent cx="2152650" cy="1436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57130" wp14:editId="41444648">
            <wp:extent cx="2143125" cy="190422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7536" cy="19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CE" w:rsidRDefault="00BB40CE" w:rsidP="00BB40CE"/>
    <w:p w:rsidR="00BB40CE" w:rsidRDefault="00BB40CE" w:rsidP="00BB40CE">
      <w:pPr>
        <w:rPr>
          <w:b/>
        </w:rPr>
      </w:pPr>
      <w:r>
        <w:rPr>
          <w:b/>
        </w:rPr>
        <w:t>Progression</w:t>
      </w:r>
    </w:p>
    <w:p w:rsidR="00BB40CE" w:rsidRPr="004568DF" w:rsidRDefault="00BB40CE" w:rsidP="00BB40CE">
      <w:r>
        <w:t xml:space="preserve">Shows transparency and gives player meaning in work. </w:t>
      </w:r>
    </w:p>
    <w:p w:rsidR="00BB40CE" w:rsidRDefault="00BB40CE" w:rsidP="00BB40CE">
      <w:pPr>
        <w:rPr>
          <w:b/>
        </w:rPr>
        <w:sectPr w:rsidR="00BB40CE" w:rsidSect="00BC5A9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 wp14:anchorId="7E61E2A8" wp14:editId="0C4138ED">
            <wp:extent cx="2096219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8963" cy="137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6E5B" w:rsidRDefault="00BB40CE"/>
    <w:sectPr w:rsidR="00DE6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742D"/>
    <w:multiLevelType w:val="hybridMultilevel"/>
    <w:tmpl w:val="D5E0860C"/>
    <w:lvl w:ilvl="0" w:tplc="F3105F1C">
      <w:start w:val="1"/>
      <w:numFmt w:val="decimal"/>
      <w:lvlText w:val="%1."/>
      <w:lvlJc w:val="left"/>
      <w:pPr>
        <w:ind w:left="720" w:hanging="360"/>
      </w:pPr>
      <w:rPr>
        <w:rFonts w:ascii="Adobe Gothic Std B" w:eastAsia="Adobe Gothic Std B" w:hAnsi="Adobe Gothic Std B" w:hint="default"/>
        <w:sz w:val="96"/>
        <w:szCs w:val="9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0CE"/>
    <w:rsid w:val="00506687"/>
    <w:rsid w:val="00BB40CE"/>
    <w:rsid w:val="00D2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0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0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C529103D</Template>
  <TotalTime>0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Computer Network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Kendall, Megan C</dc:creator>
  <cp:lastModifiedBy>Kendall, Megan C</cp:lastModifiedBy>
  <cp:revision>1</cp:revision>
  <dcterms:created xsi:type="dcterms:W3CDTF">2013-07-01T16:41:00Z</dcterms:created>
  <dcterms:modified xsi:type="dcterms:W3CDTF">2013-07-01T16:42:00Z</dcterms:modified>
</cp:coreProperties>
</file>