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5B" w:rsidRDefault="008337DE">
      <w:r>
        <w:t>All about Moraines</w:t>
      </w:r>
    </w:p>
    <w:p w:rsidR="00481CFB" w:rsidRPr="00481CFB" w:rsidRDefault="00481CFB" w:rsidP="00521361">
      <w:pPr>
        <w:pStyle w:val="ListParagraph"/>
        <w:numPr>
          <w:ilvl w:val="0"/>
          <w:numId w:val="1"/>
        </w:numPr>
      </w:pPr>
      <w:r>
        <w:rPr>
          <w:lang w:val="en"/>
        </w:rPr>
        <w:t>Moraines are formed by glaciers</w:t>
      </w:r>
    </w:p>
    <w:p w:rsidR="00481CFB" w:rsidRPr="00481CFB" w:rsidRDefault="00481CFB" w:rsidP="00481CFB">
      <w:pPr>
        <w:pStyle w:val="ListParagraph"/>
        <w:numPr>
          <w:ilvl w:val="1"/>
          <w:numId w:val="1"/>
        </w:numPr>
      </w:pPr>
      <w:r>
        <w:rPr>
          <w:lang w:val="en"/>
        </w:rPr>
        <w:t>Glaciers- fallen snow that compresses into thick, ice masses that have mobility</w:t>
      </w:r>
    </w:p>
    <w:p w:rsidR="008337DE" w:rsidRPr="00E02ACC" w:rsidRDefault="000B1C31" w:rsidP="00521361">
      <w:pPr>
        <w:pStyle w:val="ListParagraph"/>
        <w:numPr>
          <w:ilvl w:val="0"/>
          <w:numId w:val="1"/>
        </w:numPr>
      </w:pPr>
      <w:r>
        <w:rPr>
          <w:lang w:val="en"/>
        </w:rPr>
        <w:t>A</w:t>
      </w:r>
      <w:r w:rsidR="00521361" w:rsidRPr="00521361">
        <w:rPr>
          <w:lang w:val="en"/>
        </w:rPr>
        <w:t>ccumulation of unconsolidated glacial debris</w:t>
      </w:r>
      <w:r w:rsidR="00A245E3">
        <w:rPr>
          <w:lang w:val="en"/>
        </w:rPr>
        <w:t xml:space="preserve"> as glacier contracts</w:t>
      </w:r>
    </w:p>
    <w:p w:rsidR="00E02ACC" w:rsidRPr="000B1C31" w:rsidRDefault="00E02ACC" w:rsidP="00E02ACC">
      <w:pPr>
        <w:pStyle w:val="ListParagraph"/>
        <w:numPr>
          <w:ilvl w:val="1"/>
          <w:numId w:val="1"/>
        </w:numPr>
      </w:pPr>
      <w:r>
        <w:rPr>
          <w:lang w:val="en"/>
        </w:rPr>
        <w:t>A mound, ridge, or other distinct accumulation of glacial till</w:t>
      </w:r>
    </w:p>
    <w:p w:rsidR="000B1C31" w:rsidRPr="000B1C31" w:rsidRDefault="000B1C31" w:rsidP="00521361">
      <w:pPr>
        <w:pStyle w:val="ListParagraph"/>
        <w:numPr>
          <w:ilvl w:val="0"/>
          <w:numId w:val="1"/>
        </w:numPr>
      </w:pPr>
      <w:r>
        <w:rPr>
          <w:lang w:val="en"/>
        </w:rPr>
        <w:t>Occur in areas of a past glacial maximum</w:t>
      </w:r>
    </w:p>
    <w:p w:rsidR="000B1C31" w:rsidRPr="00A245E3" w:rsidRDefault="000B1C31" w:rsidP="00521361">
      <w:pPr>
        <w:pStyle w:val="ListParagraph"/>
        <w:numPr>
          <w:ilvl w:val="0"/>
          <w:numId w:val="1"/>
        </w:numPr>
      </w:pPr>
      <w:r>
        <w:rPr>
          <w:lang w:val="en"/>
        </w:rPr>
        <w:t>Sub-angular/rounded shape</w:t>
      </w:r>
    </w:p>
    <w:p w:rsidR="00A245E3" w:rsidRPr="00925B60" w:rsidRDefault="00A245E3" w:rsidP="00521361">
      <w:pPr>
        <w:pStyle w:val="ListParagraph"/>
        <w:numPr>
          <w:ilvl w:val="0"/>
          <w:numId w:val="1"/>
        </w:numPr>
      </w:pPr>
      <w:r>
        <w:rPr>
          <w:lang w:val="en"/>
        </w:rPr>
        <w:t>Unique landscape</w:t>
      </w:r>
      <w:r w:rsidR="00925B60">
        <w:rPr>
          <w:lang w:val="en"/>
        </w:rPr>
        <w:t xml:space="preserve"> to define features- debris shaped by trajectory of glacier, leave track behind</w:t>
      </w:r>
    </w:p>
    <w:p w:rsidR="00925B60" w:rsidRDefault="00925B60" w:rsidP="00521361">
      <w:pPr>
        <w:pStyle w:val="ListParagraph"/>
        <w:numPr>
          <w:ilvl w:val="0"/>
          <w:numId w:val="1"/>
        </w:numPr>
      </w:pPr>
      <w:r>
        <w:t>Bands of debris</w:t>
      </w:r>
    </w:p>
    <w:p w:rsidR="00E02ACC" w:rsidRDefault="00E02ACC" w:rsidP="00E02ACC">
      <w:pPr>
        <w:pStyle w:val="ListParagraph"/>
        <w:numPr>
          <w:ilvl w:val="1"/>
          <w:numId w:val="1"/>
        </w:numPr>
      </w:pPr>
      <w:r>
        <w:t>Medial- run down middle of glacier</w:t>
      </w:r>
    </w:p>
    <w:p w:rsidR="00E02ACC" w:rsidRDefault="00E02ACC" w:rsidP="00E02ACC">
      <w:pPr>
        <w:pStyle w:val="ListParagraph"/>
        <w:numPr>
          <w:ilvl w:val="1"/>
          <w:numId w:val="1"/>
        </w:numPr>
      </w:pPr>
      <w:r>
        <w:t>Lateral- run along sides of glacier</w:t>
      </w:r>
    </w:p>
    <w:p w:rsidR="00E02ACC" w:rsidRDefault="00E02ACC" w:rsidP="00E02ACC">
      <w:pPr>
        <w:pStyle w:val="ListParagraph"/>
        <w:numPr>
          <w:ilvl w:val="1"/>
          <w:numId w:val="1"/>
        </w:numPr>
      </w:pPr>
      <w:r>
        <w:t>Terminal- found at ‘snout’ end of a glacier</w:t>
      </w:r>
    </w:p>
    <w:p w:rsidR="00742B9A" w:rsidRDefault="00742B9A" w:rsidP="00742B9A">
      <w:r>
        <w:rPr>
          <w:noProof/>
        </w:rPr>
        <w:drawing>
          <wp:inline distT="0" distB="0" distL="0" distR="0" wp14:anchorId="67A10D67" wp14:editId="2352B532">
            <wp:extent cx="4676775" cy="176434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76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9A" w:rsidRDefault="00742B9A" w:rsidP="00742B9A">
      <w:r>
        <w:rPr>
          <w:noProof/>
        </w:rPr>
        <w:drawing>
          <wp:inline distT="0" distB="0" distL="0" distR="0" wp14:anchorId="580CA5D1" wp14:editId="1CCC0C11">
            <wp:extent cx="3116867" cy="23241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6975" cy="233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6804B" wp14:editId="7334ED68">
            <wp:extent cx="2752725" cy="249480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517" cy="249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9A" w:rsidRDefault="00742B9A" w:rsidP="00742B9A">
      <w:r>
        <w:rPr>
          <w:noProof/>
        </w:rPr>
        <w:lastRenderedPageBreak/>
        <w:drawing>
          <wp:inline distT="0" distB="0" distL="0" distR="0" wp14:anchorId="27AC65F3" wp14:editId="1BCFF56B">
            <wp:extent cx="3077196" cy="2066439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7901" cy="20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D86">
        <w:rPr>
          <w:noProof/>
        </w:rPr>
        <w:drawing>
          <wp:inline distT="0" distB="0" distL="0" distR="0" wp14:anchorId="1DFDDBAB" wp14:editId="073358CC">
            <wp:extent cx="2857500" cy="2565646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2927" cy="257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D86" w:rsidRDefault="00E11D86" w:rsidP="00742B9A">
      <w:r>
        <w:rPr>
          <w:noProof/>
        </w:rPr>
        <w:drawing>
          <wp:inline distT="0" distB="0" distL="0" distR="0" wp14:anchorId="59F0ADE7" wp14:editId="6727BB21">
            <wp:extent cx="3306691" cy="22383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9825" cy="22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DE" w:rsidRDefault="008337DE">
      <w:r>
        <w:t>Jon Harbor’s Project</w:t>
      </w:r>
    </w:p>
    <w:p w:rsidR="007A7116" w:rsidRPr="007A7116" w:rsidRDefault="007A7116" w:rsidP="007A7116">
      <w:pPr>
        <w:rPr>
          <w:b/>
        </w:rPr>
      </w:pPr>
      <w:r>
        <w:rPr>
          <w:b/>
        </w:rPr>
        <w:t>Moraines</w:t>
      </w:r>
    </w:p>
    <w:p w:rsidR="00521361" w:rsidRDefault="00521361">
      <w:r>
        <w:t>Measuring past climate change to look at current climate changes</w:t>
      </w:r>
    </w:p>
    <w:p w:rsidR="00B41B4B" w:rsidRDefault="00B41B4B" w:rsidP="00521361">
      <w:pPr>
        <w:pStyle w:val="ListParagraph"/>
        <w:numPr>
          <w:ilvl w:val="0"/>
          <w:numId w:val="1"/>
        </w:numPr>
      </w:pPr>
      <w:r>
        <w:t xml:space="preserve">Glacier size is one way of doing that </w:t>
      </w:r>
    </w:p>
    <w:p w:rsidR="00B41B4B" w:rsidRDefault="00B41B4B" w:rsidP="00B41B4B">
      <w:pPr>
        <w:pStyle w:val="ListParagraph"/>
        <w:numPr>
          <w:ilvl w:val="1"/>
          <w:numId w:val="1"/>
        </w:numPr>
      </w:pPr>
      <w:r>
        <w:t>getting smaller and as they fall back they leave behind deposits</w:t>
      </w:r>
    </w:p>
    <w:p w:rsidR="00B41B4B" w:rsidRDefault="00B41B4B" w:rsidP="00F90F45">
      <w:pPr>
        <w:pStyle w:val="ListParagraph"/>
        <w:numPr>
          <w:ilvl w:val="0"/>
          <w:numId w:val="1"/>
        </w:numPr>
      </w:pPr>
      <w:r>
        <w:t>Currently mapping Central Asia</w:t>
      </w:r>
    </w:p>
    <w:p w:rsidR="00F90F45" w:rsidRDefault="00F90F45" w:rsidP="00F90F45">
      <w:r>
        <w:t>Utilize Google Earth to identify moraine areas</w:t>
      </w:r>
      <w:r w:rsidR="007A7116">
        <w:t xml:space="preserve"> (place marker on possibilities)</w:t>
      </w:r>
    </w:p>
    <w:p w:rsidR="00F90F45" w:rsidRDefault="007A7116" w:rsidP="00F90F45">
      <w:pPr>
        <w:pStyle w:val="ListParagraph"/>
        <w:numPr>
          <w:ilvl w:val="0"/>
          <w:numId w:val="4"/>
        </w:numPr>
      </w:pPr>
      <w:r>
        <w:t>Include tutorial, “Here’s what we’re looking for”</w:t>
      </w:r>
    </w:p>
    <w:p w:rsidR="007A7116" w:rsidRDefault="007A7116" w:rsidP="00F90F45">
      <w:pPr>
        <w:pStyle w:val="ListParagraph"/>
        <w:numPr>
          <w:ilvl w:val="0"/>
          <w:numId w:val="4"/>
        </w:numPr>
      </w:pPr>
      <w:r>
        <w:t>Classification put into levels of difficulty</w:t>
      </w:r>
    </w:p>
    <w:p w:rsidR="007A7116" w:rsidRDefault="007A7116" w:rsidP="00F90F45">
      <w:pPr>
        <w:pStyle w:val="ListParagraph"/>
        <w:numPr>
          <w:ilvl w:val="0"/>
          <w:numId w:val="4"/>
        </w:numPr>
      </w:pPr>
      <w:r>
        <w:t>User given choice of area of interest or be assigned</w:t>
      </w:r>
    </w:p>
    <w:p w:rsidR="007A7116" w:rsidRDefault="007A7116" w:rsidP="00F90F45">
      <w:pPr>
        <w:pStyle w:val="ListParagraph"/>
        <w:numPr>
          <w:ilvl w:val="0"/>
          <w:numId w:val="4"/>
        </w:numPr>
      </w:pPr>
      <w:r>
        <w:t>Users can help direct where team goes</w:t>
      </w:r>
    </w:p>
    <w:p w:rsidR="00917605" w:rsidRDefault="000F10A8" w:rsidP="00917605">
      <w:pPr>
        <w:rPr>
          <w:b/>
        </w:rPr>
      </w:pPr>
      <w:r>
        <w:rPr>
          <w:b/>
        </w:rPr>
        <w:lastRenderedPageBreak/>
        <w:t xml:space="preserve">Project 2: </w:t>
      </w:r>
      <w:bookmarkStart w:id="0" w:name="_GoBack"/>
      <w:bookmarkEnd w:id="0"/>
      <w:r w:rsidR="00917605">
        <w:rPr>
          <w:b/>
        </w:rPr>
        <w:t>Environment- Rainwater runoff</w:t>
      </w:r>
    </w:p>
    <w:p w:rsidR="00917605" w:rsidRDefault="00917605" w:rsidP="00917605">
      <w:r>
        <w:t xml:space="preserve">What was there before? </w:t>
      </w:r>
    </w:p>
    <w:p w:rsidR="00917605" w:rsidRDefault="00917605" w:rsidP="00917605">
      <w:r>
        <w:t>Observing land use changes</w:t>
      </w:r>
      <w:r w:rsidR="003F1689">
        <w:t xml:space="preserve"> over time</w:t>
      </w:r>
    </w:p>
    <w:p w:rsidR="000B1C31" w:rsidRDefault="000B1C31" w:rsidP="00917605">
      <w:r>
        <w:t>Driven by photos, keywords, analyzed by researchers</w:t>
      </w:r>
    </w:p>
    <w:p w:rsidR="003F1689" w:rsidRDefault="003F1689" w:rsidP="00917605">
      <w:r>
        <w:t>Storm water management in local community (Purdue-focused)</w:t>
      </w:r>
    </w:p>
    <w:p w:rsidR="003F1689" w:rsidRDefault="003F1689" w:rsidP="003F1689">
      <w:pPr>
        <w:pStyle w:val="ListParagraph"/>
        <w:numPr>
          <w:ilvl w:val="0"/>
          <w:numId w:val="7"/>
        </w:numPr>
      </w:pPr>
      <w:r>
        <w:t>Geared toward students on campus (?)</w:t>
      </w:r>
    </w:p>
    <w:p w:rsidR="003F1689" w:rsidRDefault="003F1689" w:rsidP="003F1689">
      <w:pPr>
        <w:pStyle w:val="ListParagraph"/>
        <w:numPr>
          <w:ilvl w:val="0"/>
          <w:numId w:val="7"/>
        </w:numPr>
      </w:pPr>
      <w:r>
        <w:t>Observe location, soil type, land use</w:t>
      </w:r>
    </w:p>
    <w:p w:rsidR="003F1689" w:rsidRPr="00917605" w:rsidRDefault="003F1689" w:rsidP="003F1689">
      <w:pPr>
        <w:pStyle w:val="ListParagraph"/>
        <w:numPr>
          <w:ilvl w:val="0"/>
          <w:numId w:val="7"/>
        </w:numPr>
      </w:pPr>
      <w:r>
        <w:t xml:space="preserve">SIM City </w:t>
      </w:r>
      <w:r w:rsidR="000B1C31">
        <w:t>interface (?)</w:t>
      </w:r>
    </w:p>
    <w:p w:rsidR="008337DE" w:rsidRDefault="008337DE"/>
    <w:sectPr w:rsidR="008337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914A9"/>
    <w:multiLevelType w:val="hybridMultilevel"/>
    <w:tmpl w:val="9EF0E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E02"/>
    <w:multiLevelType w:val="hybridMultilevel"/>
    <w:tmpl w:val="155E0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77925"/>
    <w:multiLevelType w:val="hybridMultilevel"/>
    <w:tmpl w:val="8494AF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3C0B6F"/>
    <w:multiLevelType w:val="hybridMultilevel"/>
    <w:tmpl w:val="BCE2B6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310AC1"/>
    <w:multiLevelType w:val="hybridMultilevel"/>
    <w:tmpl w:val="EC74E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E3F88"/>
    <w:multiLevelType w:val="hybridMultilevel"/>
    <w:tmpl w:val="9D0A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5D2A68"/>
    <w:multiLevelType w:val="hybridMultilevel"/>
    <w:tmpl w:val="2D72B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DE"/>
    <w:rsid w:val="000B1C31"/>
    <w:rsid w:val="000F10A8"/>
    <w:rsid w:val="003F1689"/>
    <w:rsid w:val="0041718E"/>
    <w:rsid w:val="00481CFB"/>
    <w:rsid w:val="00506687"/>
    <w:rsid w:val="00521361"/>
    <w:rsid w:val="00742B9A"/>
    <w:rsid w:val="007A7116"/>
    <w:rsid w:val="008337DE"/>
    <w:rsid w:val="00917605"/>
    <w:rsid w:val="00925B60"/>
    <w:rsid w:val="00A245E3"/>
    <w:rsid w:val="00B41B4B"/>
    <w:rsid w:val="00CC4645"/>
    <w:rsid w:val="00D27BDC"/>
    <w:rsid w:val="00E02ACC"/>
    <w:rsid w:val="00E11D86"/>
    <w:rsid w:val="00F9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3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3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F31E37DF</Template>
  <TotalTime>0</TotalTime>
  <Pages>3</Pages>
  <Words>204</Words>
  <Characters>1168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Kendall, Megan C</dc:creator>
  <cp:lastModifiedBy>Kendall, Megan C</cp:lastModifiedBy>
  <cp:revision>2</cp:revision>
  <dcterms:created xsi:type="dcterms:W3CDTF">2013-06-24T13:20:00Z</dcterms:created>
  <dcterms:modified xsi:type="dcterms:W3CDTF">2013-06-24T13:20:00Z</dcterms:modified>
</cp:coreProperties>
</file>